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1705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21400" wp14:editId="3BE18F4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EC22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6BA6AFD" w14:textId="5B6EB32C" w:rsidR="00636581" w:rsidRPr="000F3215" w:rsidRDefault="00EE1A04" w:rsidP="000F3215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CSK-L2 </w:t>
                            </w:r>
                            <w:r w:rsidR="000F3215" w:rsidRPr="000F32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Candidate Group Work 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140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38EC22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6BA6AFD" w14:textId="5B6EB32C" w:rsidR="00636581" w:rsidRPr="000F3215" w:rsidRDefault="00EE1A04" w:rsidP="000F3215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CSK-L2 </w:t>
                      </w:r>
                      <w:r w:rsidR="000F3215" w:rsidRPr="000F321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Candidate Group Work 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D232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FBB265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42F78AE2" w14:textId="77777777" w:rsidR="00653AC2" w:rsidRPr="00967F2B" w:rsidRDefault="00653AC2" w:rsidP="000F3215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0F3215" w:rsidRPr="000F3215" w14:paraId="35334723" w14:textId="77777777" w:rsidTr="000F3215">
        <w:trPr>
          <w:cantSplit/>
        </w:trPr>
        <w:tc>
          <w:tcPr>
            <w:tcW w:w="10220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7D9E1908" w14:textId="77777777" w:rsidR="000F3215" w:rsidRPr="000F3215" w:rsidRDefault="000F3215" w:rsidP="000F321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Before the group</w:t>
            </w:r>
          </w:p>
        </w:tc>
      </w:tr>
      <w:tr w:rsidR="000F3215" w:rsidRPr="000F3215" w14:paraId="2C5DC428" w14:textId="77777777" w:rsidTr="000F3215">
        <w:trPr>
          <w:cantSplit/>
        </w:trPr>
        <w:tc>
          <w:tcPr>
            <w:tcW w:w="10220" w:type="dxa"/>
            <w:tcBorders>
              <w:bottom w:val="single" w:sz="6" w:space="0" w:color="3B3838" w:themeColor="background2" w:themeShade="40"/>
            </w:tcBorders>
            <w:shd w:val="clear" w:color="auto" w:fill="auto"/>
          </w:tcPr>
          <w:p w14:paraId="0B3CCDAE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color w:val="3B3838" w:themeColor="background2" w:themeShade="40"/>
              </w:rPr>
              <w:t>How did you feel when you came today? Did you bring issues or feelings with you from the group last week, or your private life? How was this affecting you?</w:t>
            </w:r>
          </w:p>
          <w:p w14:paraId="36AB3606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23222B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E28FE1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B696CA" w14:textId="79148888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3C6C8B6" w14:textId="3711B330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13FA26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C37403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466C81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BD93C3" w14:textId="3604FF14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BA7D9A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DA8643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805EDCF" w14:textId="77777777" w:rsidR="000F3215" w:rsidRPr="000F3215" w:rsidRDefault="000F3215" w:rsidP="000F3215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0F3215" w:rsidRPr="000F3215" w14:paraId="76F2EBC6" w14:textId="77777777" w:rsidTr="000F321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680D186" w14:textId="77777777" w:rsidR="000F3215" w:rsidRPr="000F3215" w:rsidRDefault="000F3215" w:rsidP="000F321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During the group</w:t>
            </w:r>
          </w:p>
        </w:tc>
      </w:tr>
      <w:tr w:rsidR="000F3215" w:rsidRPr="000F3215" w14:paraId="0BE5B74E" w14:textId="77777777" w:rsidTr="000F321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04C12EC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color w:val="3B3838" w:themeColor="background2" w:themeShade="40"/>
              </w:rPr>
              <w:t>What happened in the group today? What did you think/feel about what was going on? What was your part in this process? Were you able to express yourself?</w:t>
            </w:r>
          </w:p>
          <w:p w14:paraId="617EDBA6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BD4911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A9023F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C7E209" w14:textId="3303C3ED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28024E7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37411E" w14:textId="1757B510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CA118A" w14:textId="4270691C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7D20D3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0F9581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E73C72" w14:textId="257166E5" w:rsid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85330A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06BF4D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B4596D3" w14:textId="77777777" w:rsidR="000F3215" w:rsidRPr="000F3215" w:rsidRDefault="000F3215" w:rsidP="000F3215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0F3215" w:rsidRPr="000F3215" w14:paraId="2FDB2921" w14:textId="77777777" w:rsidTr="000F321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7B7C3B2" w14:textId="77777777" w:rsidR="000F3215" w:rsidRPr="000F3215" w:rsidRDefault="000F3215" w:rsidP="000F321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After the group</w:t>
            </w:r>
          </w:p>
        </w:tc>
      </w:tr>
      <w:tr w:rsidR="000F3215" w:rsidRPr="000F3215" w14:paraId="6E7C7EBC" w14:textId="77777777" w:rsidTr="000F3215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5C5A9F0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F3215">
              <w:rPr>
                <w:rFonts w:asciiTheme="minorHAnsi" w:hAnsiTheme="minorHAnsi" w:cstheme="minorHAnsi"/>
                <w:color w:val="3B3838" w:themeColor="background2" w:themeShade="40"/>
              </w:rPr>
              <w:t>What did you learn about yourself? What skills did you use? What (if any) would you liked to have done differently?</w:t>
            </w:r>
          </w:p>
          <w:p w14:paraId="0B151297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76D963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7E7D16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9191D4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944DE0" w14:textId="77777777" w:rsidR="000F3215" w:rsidRPr="000F3215" w:rsidRDefault="000F3215" w:rsidP="000F321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C4EF55F" w14:textId="7C2825F5" w:rsidR="000F3215" w:rsidRPr="000F3215" w:rsidRDefault="000F3215" w:rsidP="000F3215">
      <w:pPr>
        <w:rPr>
          <w:rFonts w:asciiTheme="minorHAnsi" w:hAnsiTheme="minorHAnsi" w:cstheme="minorHAnsi"/>
        </w:rPr>
      </w:pPr>
    </w:p>
    <w:sectPr w:rsidR="000F3215" w:rsidRPr="000F3215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2ADED" w14:textId="77777777" w:rsidR="00CD0A02" w:rsidRDefault="00CD0A02">
      <w:r>
        <w:separator/>
      </w:r>
    </w:p>
    <w:p w14:paraId="4C9748B2" w14:textId="77777777" w:rsidR="00CD0A02" w:rsidRDefault="00CD0A02"/>
    <w:p w14:paraId="62CCA835" w14:textId="77777777" w:rsidR="00CD0A02" w:rsidRDefault="00CD0A02"/>
  </w:endnote>
  <w:endnote w:type="continuationSeparator" w:id="0">
    <w:p w14:paraId="0D830E59" w14:textId="77777777" w:rsidR="00CD0A02" w:rsidRDefault="00CD0A02">
      <w:r>
        <w:continuationSeparator/>
      </w:r>
    </w:p>
    <w:p w14:paraId="77CA1B16" w14:textId="77777777" w:rsidR="00CD0A02" w:rsidRDefault="00CD0A02"/>
    <w:p w14:paraId="1F7E0205" w14:textId="77777777" w:rsidR="00CD0A02" w:rsidRDefault="00CD0A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4479B32E-9E0C-4C6F-A568-8F97DA521785}"/>
    <w:embedBold r:id="rId2" w:fontKey="{1110A08B-537A-4AF4-BFA7-577A11E21B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0FB8D9-ACCC-4401-9A86-EA1A5D375BD7}"/>
    <w:embedBold r:id="rId4" w:fontKey="{B3D505AB-7251-484D-9C00-1BE8DF48DD7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E4C53970-2D48-408B-8414-390C37952CD4}"/>
    <w:embedBold r:id="rId6" w:fontKey="{7AA43522-EADD-4EE5-9BBE-78AE7497BD7B}"/>
    <w:embedBoldItalic r:id="rId7" w:fontKey="{86D454FE-BB3C-4C12-8926-7ED1E23B34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678E3626-240B-49FB-A3FD-7E2D5B9B80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2DF173E-6862-4371-A5E0-50F5F67EDF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B4AC6F3-1766-4233-BDA2-7FDB814B6A95}"/>
    <w:embedBold r:id="rId11" w:fontKey="{45AF359B-1CE6-4325-A132-7689977F8F9A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737DC848-3C60-41C9-A38D-B17CF00FE7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961884F-AA81-4385-ADEF-EE37D0AAC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512510B1" w14:textId="77777777" w:rsidTr="00E6148A">
      <w:tc>
        <w:tcPr>
          <w:tcW w:w="720" w:type="dxa"/>
          <w:shd w:val="clear" w:color="auto" w:fill="auto"/>
          <w:vAlign w:val="center"/>
        </w:tcPr>
        <w:p w14:paraId="34932C0A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D0D4537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5FE3B9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AE43669" w14:textId="792ECF4F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1ADDD365" wp14:editId="4B039598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0083B54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15454" w14:textId="77777777" w:rsidR="00CD0A02" w:rsidRDefault="00CD0A02" w:rsidP="009052EC">
      <w:pPr>
        <w:pBdr>
          <w:bottom w:val="single" w:sz="6" w:space="1" w:color="auto"/>
        </w:pBdr>
      </w:pPr>
    </w:p>
    <w:p w14:paraId="5DECE1EC" w14:textId="77777777" w:rsidR="00CD0A02" w:rsidRPr="009052EC" w:rsidRDefault="00CD0A02" w:rsidP="009052EC"/>
  </w:footnote>
  <w:footnote w:type="continuationSeparator" w:id="0">
    <w:p w14:paraId="2482D639" w14:textId="77777777" w:rsidR="00CD0A02" w:rsidRDefault="00CD0A02">
      <w:r>
        <w:continuationSeparator/>
      </w:r>
    </w:p>
    <w:p w14:paraId="4A61077F" w14:textId="77777777" w:rsidR="00CD0A02" w:rsidRDefault="00CD0A02"/>
    <w:p w14:paraId="07697539" w14:textId="77777777" w:rsidR="00CD0A02" w:rsidRDefault="00CD0A02"/>
  </w:footnote>
  <w:footnote w:type="continuationNotice" w:id="1">
    <w:p w14:paraId="0FD72F24" w14:textId="77777777" w:rsidR="00CD0A02" w:rsidRDefault="00CD0A02"/>
    <w:p w14:paraId="4D3822DD" w14:textId="77777777" w:rsidR="00CD0A02" w:rsidRDefault="00CD0A02"/>
    <w:p w14:paraId="7D9E4742" w14:textId="77777777" w:rsidR="00CD0A02" w:rsidRDefault="00CD0A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B03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314840594">
    <w:abstractNumId w:val="13"/>
  </w:num>
  <w:num w:numId="2" w16cid:durableId="1336228686">
    <w:abstractNumId w:val="14"/>
  </w:num>
  <w:num w:numId="3" w16cid:durableId="2107848042">
    <w:abstractNumId w:val="4"/>
  </w:num>
  <w:num w:numId="4" w16cid:durableId="1237089193">
    <w:abstractNumId w:val="19"/>
  </w:num>
  <w:num w:numId="5" w16cid:durableId="353388658">
    <w:abstractNumId w:val="10"/>
  </w:num>
  <w:num w:numId="6" w16cid:durableId="340015332">
    <w:abstractNumId w:val="16"/>
  </w:num>
  <w:num w:numId="7" w16cid:durableId="2138570838">
    <w:abstractNumId w:val="7"/>
  </w:num>
  <w:num w:numId="8" w16cid:durableId="2007512522">
    <w:abstractNumId w:val="18"/>
  </w:num>
  <w:num w:numId="9" w16cid:durableId="1696153010">
    <w:abstractNumId w:val="15"/>
  </w:num>
  <w:num w:numId="10" w16cid:durableId="570385425">
    <w:abstractNumId w:val="0"/>
  </w:num>
  <w:num w:numId="11" w16cid:durableId="975454116">
    <w:abstractNumId w:val="9"/>
  </w:num>
  <w:num w:numId="12" w16cid:durableId="1626622021">
    <w:abstractNumId w:val="17"/>
  </w:num>
  <w:num w:numId="13" w16cid:durableId="419299509">
    <w:abstractNumId w:val="12"/>
  </w:num>
  <w:num w:numId="14" w16cid:durableId="757869304">
    <w:abstractNumId w:val="8"/>
  </w:num>
  <w:num w:numId="15" w16cid:durableId="944078021">
    <w:abstractNumId w:val="11"/>
  </w:num>
  <w:num w:numId="16" w16cid:durableId="838229688">
    <w:abstractNumId w:val="6"/>
  </w:num>
  <w:num w:numId="17" w16cid:durableId="925267197">
    <w:abstractNumId w:val="2"/>
  </w:num>
  <w:num w:numId="18" w16cid:durableId="202905686">
    <w:abstractNumId w:val="3"/>
  </w:num>
  <w:num w:numId="19" w16cid:durableId="938682650">
    <w:abstractNumId w:val="1"/>
  </w:num>
  <w:num w:numId="20" w16cid:durableId="354312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15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7FAF"/>
    <w:rsid w:val="000F0291"/>
    <w:rsid w:val="000F3215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4AC0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64B6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0A02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32F4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1A04"/>
    <w:rsid w:val="00EE70B3"/>
    <w:rsid w:val="00EF381F"/>
    <w:rsid w:val="00EF5625"/>
    <w:rsid w:val="00F24E23"/>
    <w:rsid w:val="00F26380"/>
    <w:rsid w:val="00F26F95"/>
    <w:rsid w:val="00F36BC5"/>
    <w:rsid w:val="00F41A2C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DB7BB"/>
  <w15:chartTrackingRefBased/>
  <w15:docId w15:val="{AA26190B-120F-4BD1-9969-13C58BF5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89E167-355D-4FAF-B5FA-E74EBE772ADD}"/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9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Group Work Self-review</dc:title>
  <dc:subject/>
  <dc:creator>Windows User</dc:creator>
  <cp:keywords/>
  <dc:description/>
  <cp:lastModifiedBy>Natalie Burford</cp:lastModifiedBy>
  <cp:revision>5</cp:revision>
  <cp:lastPrinted>2006-06-27T08:53:00Z</cp:lastPrinted>
  <dcterms:created xsi:type="dcterms:W3CDTF">2020-07-06T11:09:00Z</dcterms:created>
  <dcterms:modified xsi:type="dcterms:W3CDTF">2023-07-20T11:08:00Z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